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3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7087"/>
      </w:tblGrid>
      <w:tr w:rsidR="000172E5" w:rsidRPr="00C50376" w14:paraId="738F18BA" w14:textId="77777777" w:rsidTr="00C5037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C50376" w:rsidRDefault="001B1E7D" w:rsidP="001B1E7D">
            <w:pPr>
              <w:pStyle w:val="Nagwek1"/>
              <w:outlineLvl w:val="0"/>
            </w:pPr>
            <w:r w:rsidRPr="00C50376">
              <w:t>Dane osobowe</w:t>
            </w:r>
          </w:p>
        </w:tc>
      </w:tr>
      <w:tr w:rsidR="000172E5" w:rsidRPr="00C50376" w14:paraId="234049EB" w14:textId="77777777" w:rsidTr="00C5037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vAlign w:val="bottom"/>
              </w:tcPr>
              <w:p w14:paraId="53B486D7" w14:textId="77777777" w:rsidR="000172E5" w:rsidRPr="00C50376" w:rsidRDefault="007147D7" w:rsidP="00C50376">
                <w:pPr>
                  <w:pStyle w:val="Wcicienormalne"/>
                  <w:ind w:left="37"/>
                </w:pPr>
                <w:r w:rsidRPr="00C50376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76" w:type="pct"/>
            <w:tcBorders>
              <w:bottom w:val="single" w:sz="4" w:space="0" w:color="auto"/>
            </w:tcBorders>
            <w:vAlign w:val="bottom"/>
          </w:tcPr>
          <w:p w14:paraId="09A47810" w14:textId="77777777" w:rsidR="000172E5" w:rsidRDefault="000172E5" w:rsidP="00311D4F"/>
          <w:p w14:paraId="4FA5B5E7" w14:textId="490CC312" w:rsidR="00C50376" w:rsidRPr="00C50376" w:rsidRDefault="00C50376" w:rsidP="00311D4F"/>
        </w:tc>
      </w:tr>
      <w:tr w:rsidR="000172E5" w:rsidRPr="00C50376" w14:paraId="05EFA5FA" w14:textId="77777777" w:rsidTr="00C50376">
        <w:tc>
          <w:tcPr>
            <w:tcW w:w="1324" w:type="pct"/>
            <w:vAlign w:val="bottom"/>
          </w:tcPr>
          <w:p w14:paraId="74607E88" w14:textId="77777777" w:rsidR="000172E5" w:rsidRPr="00C50376" w:rsidRDefault="004F7048" w:rsidP="00C50376">
            <w:pPr>
              <w:pStyle w:val="Wcicienormalne"/>
              <w:ind w:left="37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C50376">
                  <w:rPr>
                    <w:lang w:bidi="pl-PL"/>
                  </w:rPr>
                  <w:t>Nazwisko</w:t>
                </w:r>
              </w:sdtContent>
            </w:sdt>
            <w:r w:rsidR="006865CF" w:rsidRPr="00C50376">
              <w:t xml:space="preserve"> </w:t>
            </w:r>
            <w:r w:rsidR="006865CF" w:rsidRPr="00C50376">
              <w:rPr>
                <w:sz w:val="20"/>
                <w:szCs w:val="20"/>
              </w:rPr>
              <w:t>(osoba</w:t>
            </w:r>
            <w:r w:rsidR="00E47687" w:rsidRPr="00C50376">
              <w:rPr>
                <w:sz w:val="20"/>
                <w:szCs w:val="20"/>
              </w:rPr>
              <w:t xml:space="preserve"> zgłaszająca noclegi</w:t>
            </w:r>
            <w:r w:rsidR="006865CF" w:rsidRPr="00C50376">
              <w:rPr>
                <w:sz w:val="20"/>
                <w:szCs w:val="20"/>
              </w:rPr>
              <w:t>)</w:t>
            </w:r>
          </w:p>
        </w:tc>
        <w:tc>
          <w:tcPr>
            <w:tcW w:w="36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C50376" w:rsidRDefault="000172E5" w:rsidP="00311D4F"/>
        </w:tc>
      </w:tr>
      <w:tr w:rsidR="00292898" w:rsidRPr="00C50376" w14:paraId="0028B6F9" w14:textId="77777777" w:rsidTr="00C50376">
        <w:tc>
          <w:tcPr>
            <w:tcW w:w="1324" w:type="pct"/>
            <w:vAlign w:val="bottom"/>
          </w:tcPr>
          <w:p w14:paraId="55BF1A52" w14:textId="77777777" w:rsidR="00292898" w:rsidRPr="00C50376" w:rsidRDefault="004F7048" w:rsidP="00C50376">
            <w:pPr>
              <w:pStyle w:val="Wcicienormalne"/>
              <w:ind w:left="37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C50376">
                  <w:rPr>
                    <w:lang w:bidi="pl-PL"/>
                  </w:rPr>
                  <w:t>Telefon komórkowy</w:t>
                </w:r>
              </w:sdtContent>
            </w:sdt>
            <w:r w:rsidR="00292898" w:rsidRPr="00C50376">
              <w:t xml:space="preserve"> </w:t>
            </w:r>
          </w:p>
        </w:tc>
        <w:tc>
          <w:tcPr>
            <w:tcW w:w="36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C50376" w:rsidRDefault="00292898" w:rsidP="00311D4F"/>
        </w:tc>
      </w:tr>
      <w:tr w:rsidR="000172E5" w:rsidRPr="00C50376" w14:paraId="43CAB2F7" w14:textId="77777777" w:rsidTr="00875BBF">
        <w:trPr>
          <w:trHeight w:val="657"/>
        </w:trPr>
        <w:tc>
          <w:tcPr>
            <w:tcW w:w="1324" w:type="pct"/>
            <w:vAlign w:val="bottom"/>
          </w:tcPr>
          <w:p w14:paraId="35001173" w14:textId="77777777" w:rsidR="006865CF" w:rsidRPr="00C50376" w:rsidRDefault="004F7048" w:rsidP="00C50376">
            <w:pPr>
              <w:pStyle w:val="Wcicienormalne"/>
              <w:ind w:left="37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C50376">
                  <w:rPr>
                    <w:lang w:bidi="pl-PL"/>
                  </w:rPr>
                  <w:t>Adres e-mail</w:t>
                </w:r>
              </w:sdtContent>
            </w:sdt>
            <w:r w:rsidR="006865CF" w:rsidRPr="00C50376">
              <w:t xml:space="preserve"> </w:t>
            </w:r>
            <w:r w:rsidR="006865CF" w:rsidRPr="00C50376">
              <w:rPr>
                <w:sz w:val="20"/>
                <w:szCs w:val="20"/>
              </w:rPr>
              <w:t>(na ten adres zostanie wysłana wiadomość dot. zezwolenia na nocleg)</w:t>
            </w:r>
          </w:p>
        </w:tc>
        <w:tc>
          <w:tcPr>
            <w:tcW w:w="367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C50376" w:rsidRDefault="000172E5" w:rsidP="00311D4F"/>
        </w:tc>
      </w:tr>
      <w:tr w:rsidR="000172E5" w:rsidRPr="00C50376" w14:paraId="130D81A6" w14:textId="77777777" w:rsidTr="00C5037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C50376" w:rsidRDefault="000172E5" w:rsidP="006145D8">
            <w:pPr>
              <w:rPr>
                <w:rFonts w:asciiTheme="majorHAnsi" w:hAnsiTheme="majorHAnsi"/>
                <w:b/>
              </w:rPr>
            </w:pPr>
          </w:p>
        </w:tc>
      </w:tr>
      <w:tr w:rsidR="000172E5" w:rsidRPr="00C50376" w14:paraId="3C5FED74" w14:textId="77777777" w:rsidTr="00C50376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C50376" w:rsidRDefault="001B1E7D" w:rsidP="001B1E7D">
            <w:pPr>
              <w:pStyle w:val="Nagwek1"/>
              <w:outlineLvl w:val="0"/>
            </w:pPr>
            <w:r w:rsidRPr="00C50376">
              <w:t xml:space="preserve">Dane </w:t>
            </w:r>
            <w:r w:rsidR="007A5FB5" w:rsidRPr="00C50376">
              <w:t>nt. noclegów</w:t>
            </w:r>
          </w:p>
        </w:tc>
      </w:tr>
      <w:tr w:rsidR="000172E5" w:rsidRPr="00C50376" w14:paraId="3DB7C705" w14:textId="77777777" w:rsidTr="00C50376">
        <w:tc>
          <w:tcPr>
            <w:tcW w:w="1324" w:type="pct"/>
            <w:vAlign w:val="bottom"/>
          </w:tcPr>
          <w:p w14:paraId="472549F7" w14:textId="77777777" w:rsidR="000172E5" w:rsidRPr="00C50376" w:rsidRDefault="006865CF" w:rsidP="00C50376">
            <w:pPr>
              <w:pStyle w:val="Wcicienormalne"/>
              <w:ind w:left="37"/>
            </w:pPr>
            <w:r w:rsidRPr="00C50376">
              <w:t xml:space="preserve">Liczba noclegów </w:t>
            </w:r>
            <w:r w:rsidR="00A85EA0" w:rsidRPr="00C50376">
              <w:rPr>
                <w:sz w:val="20"/>
                <w:szCs w:val="20"/>
              </w:rPr>
              <w:t>(</w:t>
            </w:r>
            <w:r w:rsidRPr="00C50376">
              <w:rPr>
                <w:sz w:val="20"/>
                <w:szCs w:val="20"/>
              </w:rPr>
              <w:t>daty)</w:t>
            </w:r>
          </w:p>
        </w:tc>
        <w:tc>
          <w:tcPr>
            <w:tcW w:w="367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C50376" w:rsidRDefault="000172E5" w:rsidP="00311D4F"/>
        </w:tc>
      </w:tr>
      <w:tr w:rsidR="000172E5" w:rsidRPr="00C50376" w14:paraId="6CC25DE8" w14:textId="77777777" w:rsidTr="00C50376">
        <w:tc>
          <w:tcPr>
            <w:tcW w:w="1324" w:type="pct"/>
            <w:vAlign w:val="bottom"/>
          </w:tcPr>
          <w:p w14:paraId="4E5AEED8" w14:textId="77777777" w:rsidR="000172E5" w:rsidRPr="00C50376" w:rsidRDefault="006865CF" w:rsidP="00C50376">
            <w:pPr>
              <w:pStyle w:val="Wcicienormalne"/>
              <w:ind w:left="37"/>
            </w:pPr>
            <w:r w:rsidRPr="00C50376">
              <w:t>Liczba osób</w:t>
            </w:r>
          </w:p>
        </w:tc>
        <w:tc>
          <w:tcPr>
            <w:tcW w:w="36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C50376" w:rsidRDefault="000172E5" w:rsidP="00311D4F"/>
        </w:tc>
      </w:tr>
      <w:tr w:rsidR="00292898" w:rsidRPr="00C50376" w14:paraId="2FF08FE3" w14:textId="77777777" w:rsidTr="00C50376">
        <w:trPr>
          <w:trHeight w:val="1531"/>
        </w:trPr>
        <w:tc>
          <w:tcPr>
            <w:tcW w:w="1324" w:type="pct"/>
            <w:vAlign w:val="bottom"/>
          </w:tcPr>
          <w:p w14:paraId="77998E74" w14:textId="77777777" w:rsidR="00292898" w:rsidRPr="00C50376" w:rsidRDefault="00292898" w:rsidP="00C50376">
            <w:pPr>
              <w:pStyle w:val="Wcicienormalne"/>
              <w:ind w:left="37"/>
            </w:pPr>
            <w:r w:rsidRPr="00C50376">
              <w:t xml:space="preserve">Planowane miejsce biwakowania </w:t>
            </w:r>
            <w:r w:rsidRPr="00C50376">
              <w:rPr>
                <w:sz w:val="20"/>
                <w:szCs w:val="20"/>
              </w:rPr>
              <w:t>(nazwa obszaru</w:t>
            </w:r>
            <w:r w:rsidR="003C3EF4" w:rsidRPr="00C50376">
              <w:rPr>
                <w:sz w:val="20"/>
                <w:szCs w:val="20"/>
              </w:rPr>
              <w:t>, lokalizacja</w:t>
            </w:r>
            <w:r w:rsidRPr="00C50376">
              <w:rPr>
                <w:sz w:val="20"/>
                <w:szCs w:val="20"/>
              </w:rPr>
              <w:t>)</w:t>
            </w:r>
          </w:p>
        </w:tc>
        <w:tc>
          <w:tcPr>
            <w:tcW w:w="36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C50376" w:rsidRDefault="00292898" w:rsidP="00311D4F"/>
        </w:tc>
        <w:bookmarkStart w:id="0" w:name="_GoBack"/>
        <w:bookmarkEnd w:id="0"/>
      </w:tr>
      <w:tr w:rsidR="000172E5" w:rsidRPr="00C50376" w14:paraId="3130B6CA" w14:textId="77777777" w:rsidTr="00C50376">
        <w:tc>
          <w:tcPr>
            <w:tcW w:w="1324" w:type="pct"/>
            <w:vAlign w:val="bottom"/>
          </w:tcPr>
          <w:p w14:paraId="3ACCD187" w14:textId="77777777" w:rsidR="000172E5" w:rsidRPr="00C50376" w:rsidRDefault="000172E5" w:rsidP="000B2CBC">
            <w:pPr>
              <w:pStyle w:val="Wcicienormalne"/>
            </w:pPr>
          </w:p>
        </w:tc>
        <w:tc>
          <w:tcPr>
            <w:tcW w:w="367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C50376" w:rsidRDefault="000172E5" w:rsidP="00311D4F"/>
        </w:tc>
      </w:tr>
      <w:tr w:rsidR="00F71B2C" w:rsidRPr="00C50376" w14:paraId="3348F9F0" w14:textId="77777777" w:rsidTr="00C50376">
        <w:tc>
          <w:tcPr>
            <w:tcW w:w="1324" w:type="pct"/>
            <w:vAlign w:val="bottom"/>
          </w:tcPr>
          <w:p w14:paraId="1E6A7FB7" w14:textId="78D8CB1A" w:rsidR="00F71B2C" w:rsidRPr="00C50376" w:rsidRDefault="00F71B2C" w:rsidP="00A85EA0">
            <w:pPr>
              <w:rPr>
                <w:rFonts w:cs="Times New Roman"/>
                <w:color w:val="000000" w:themeColor="text1"/>
              </w:rPr>
            </w:pPr>
            <w:r w:rsidRPr="00C50376">
              <w:rPr>
                <w:rFonts w:cs="Times New Roman"/>
                <w:color w:val="000000" w:themeColor="text1"/>
              </w:rPr>
              <w:t xml:space="preserve">Zgoda na  gromadzenie danych osobowych  </w:t>
            </w:r>
            <w:r w:rsidRPr="00C50376">
              <w:rPr>
                <w:rFonts w:cs="Times New Roman"/>
                <w:color w:val="000000" w:themeColor="text1"/>
                <w:sz w:val="20"/>
                <w:szCs w:val="20"/>
              </w:rPr>
              <w:t>(nadleśnictwo umieszcza klauzulę RODO)</w:t>
            </w:r>
          </w:p>
        </w:tc>
        <w:tc>
          <w:tcPr>
            <w:tcW w:w="367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C50376" w:rsidRDefault="00F71B2C" w:rsidP="00637200">
            <w:pPr>
              <w:rPr>
                <w:rFonts w:cs="Times New Roman"/>
                <w:color w:val="000000" w:themeColor="text1"/>
              </w:rPr>
            </w:pPr>
            <w:r w:rsidRPr="00C50376">
              <w:rPr>
                <w:rFonts w:cs="Times New Roman"/>
                <w:color w:val="000000" w:themeColor="text1"/>
              </w:rPr>
              <w:t>Wyrażam zgodę na.....</w:t>
            </w:r>
          </w:p>
        </w:tc>
      </w:tr>
      <w:tr w:rsidR="00F71B2C" w:rsidRPr="00C50376" w14:paraId="1814EA32" w14:textId="77777777" w:rsidTr="00C50376">
        <w:tc>
          <w:tcPr>
            <w:tcW w:w="1324" w:type="pct"/>
            <w:vAlign w:val="bottom"/>
          </w:tcPr>
          <w:p w14:paraId="281CF6D8" w14:textId="228E2D25" w:rsidR="00F71B2C" w:rsidRPr="00C50376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7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C50376" w:rsidRDefault="004F7048" w:rsidP="00637200">
            <w:pPr>
              <w:rPr>
                <w:rFonts w:cs="Times New Roman"/>
                <w:color w:val="000000" w:themeColor="text1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C503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 w:rsidRPr="00C50376">
              <w:t xml:space="preserve"> </w:t>
            </w:r>
            <w:r w:rsidR="00D41D3C" w:rsidRPr="00C50376">
              <w:t>Z</w:t>
            </w:r>
            <w:r w:rsidR="00F71B2C" w:rsidRPr="00C50376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Pr="00C50376" w:rsidRDefault="00A95E69" w:rsidP="00637200">
      <w:pPr>
        <w:rPr>
          <w:rFonts w:ascii="Calibri" w:hAnsi="Calibri"/>
          <w:color w:val="333333" w:themeColor="accent6" w:themeShade="80"/>
        </w:rPr>
      </w:pPr>
    </w:p>
    <w:sectPr w:rsidR="00A95E69" w:rsidRPr="00C50376" w:rsidSect="00C50376">
      <w:headerReference w:type="default" r:id="rId11"/>
      <w:footerReference w:type="default" r:id="rId12"/>
      <w:pgSz w:w="11906" w:h="16838" w:code="9"/>
      <w:pgMar w:top="709" w:right="1440" w:bottom="709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8FCC7" w14:textId="77777777" w:rsidR="004F7048" w:rsidRDefault="004F7048" w:rsidP="000172E5">
      <w:pPr>
        <w:spacing w:after="0" w:line="240" w:lineRule="auto"/>
      </w:pPr>
      <w:r>
        <w:separator/>
      </w:r>
    </w:p>
  </w:endnote>
  <w:endnote w:type="continuationSeparator" w:id="0">
    <w:p w14:paraId="4F9BACD0" w14:textId="77777777" w:rsidR="004F7048" w:rsidRDefault="004F704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DFD6D7-EA4B-4CCA-9B88-DF2129AF28D1}"/>
    <w:embedBold r:id="rId2" w:fontKey="{E4EF7D61-5E4B-41C5-92AA-8A9656483E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5B7AAF4-A791-42CD-8D93-9BFADE04BD03}"/>
    <w:embedBold r:id="rId4" w:fontKey="{27F1FE50-EECE-41A8-BA1F-870FB9B73373}"/>
    <w:embedItalic r:id="rId5" w:fontKey="{BAA2629C-58F7-48AD-9484-E5C7353A248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CC7F83E-2CC2-4060-BE71-40C3329625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310C8B9-5170-4AF1-B92B-4BC0F45AFC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5565209-7277-4400-810C-F945044BD7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668AB" w14:textId="77777777" w:rsidR="004F7048" w:rsidRDefault="004F7048" w:rsidP="000172E5">
      <w:pPr>
        <w:spacing w:after="0" w:line="240" w:lineRule="auto"/>
      </w:pPr>
      <w:r>
        <w:separator/>
      </w:r>
    </w:p>
  </w:footnote>
  <w:footnote w:type="continuationSeparator" w:id="0">
    <w:p w14:paraId="49051E84" w14:textId="77777777" w:rsidR="004F7048" w:rsidRDefault="004F704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1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4C753F4" w14:textId="77777777" w:rsidR="00F379DA" w:rsidRPr="00C50376" w:rsidRDefault="00F379DA" w:rsidP="00C50376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 w:rsidRPr="00C50376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C50376">
            <w:rPr>
              <w:color w:val="333333" w:themeColor="accent6" w:themeShade="80"/>
              <w:sz w:val="30"/>
              <w:szCs w:val="30"/>
            </w:rPr>
            <w:t>głoszeni</w:t>
          </w:r>
          <w:r w:rsidRPr="00C50376"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C50376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</w:p>
        <w:p w14:paraId="2110400B" w14:textId="0AE143F3" w:rsidR="00B337A2" w:rsidRPr="00F71B2C" w:rsidRDefault="001B1E7D" w:rsidP="00C50376">
          <w:pPr>
            <w:pStyle w:val="Nagwek"/>
            <w:spacing w:before="0"/>
            <w:jc w:val="center"/>
            <w:rPr>
              <w:sz w:val="30"/>
              <w:szCs w:val="30"/>
            </w:rPr>
          </w:pPr>
          <w:r w:rsidRPr="00C50376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379DA" w:rsidRPr="00C50376">
            <w:rPr>
              <w:color w:val="333333" w:themeColor="accent6" w:themeShade="80"/>
              <w:sz w:val="30"/>
              <w:szCs w:val="30"/>
            </w:rPr>
            <w:t xml:space="preserve"> w Nadleśnictwie Orneta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C22A1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4F7048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75BBF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50376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379DA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1482F"/>
    <w:rsid w:val="0043313D"/>
    <w:rsid w:val="006D7532"/>
    <w:rsid w:val="00756A93"/>
    <w:rsid w:val="00782D0D"/>
    <w:rsid w:val="007F34AE"/>
    <w:rsid w:val="009903F3"/>
    <w:rsid w:val="00CA7B8E"/>
    <w:rsid w:val="00E75AAD"/>
    <w:rsid w:val="00F6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F16BFB-753F-4905-A4B1-9412496D9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70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2021-04-29T07:22:00Z</dcterms:created>
  <dcterms:modified xsi:type="dcterms:W3CDTF">2021-04-29T07:23:00Z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